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r w:rsidR="00A1398A">
        <w:rPr>
          <w:rFonts w:ascii="Arial" w:hAnsi="Arial" w:cs="Arial"/>
        </w:rPr>
        <w:t xml:space="preserve"> </w:t>
      </w:r>
    </w:p>
    <w:p w:rsidR="00F81D2E" w:rsidRPr="00F81D2E" w:rsidRDefault="00F81D2E" w:rsidP="00093C29">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22"/>
        <w:gridCol w:w="3898"/>
        <w:gridCol w:w="723"/>
        <w:gridCol w:w="3713"/>
      </w:tblGrid>
      <w:tr w:rsidR="003A63DF" w:rsidTr="003A63DF">
        <w:tc>
          <w:tcPr>
            <w:tcW w:w="399" w:type="pct"/>
          </w:tcPr>
          <w:p w:rsidR="003A63DF" w:rsidRDefault="003A63DF" w:rsidP="00093C29">
            <w:pPr>
              <w:tabs>
                <w:tab w:val="left" w:pos="5610"/>
              </w:tabs>
              <w:contextualSpacing/>
              <w:rPr>
                <w:rFonts w:ascii="Arial" w:hAnsi="Arial" w:cs="Arial"/>
              </w:rPr>
            </w:pPr>
          </w:p>
        </w:tc>
        <w:tc>
          <w:tcPr>
            <w:tcW w:w="2152" w:type="pct"/>
          </w:tcPr>
          <w:p w:rsidR="003A63DF" w:rsidRDefault="003A63DF" w:rsidP="00093C29">
            <w:pPr>
              <w:tabs>
                <w:tab w:val="left" w:pos="5610"/>
              </w:tabs>
              <w:contextualSpacing/>
              <w:rPr>
                <w:rFonts w:ascii="Arial" w:hAnsi="Arial" w:cs="Arial"/>
              </w:rPr>
            </w:pPr>
            <w:r>
              <w:rPr>
                <w:rFonts w:ascii="Arial" w:hAnsi="Arial" w:cs="Arial"/>
              </w:rPr>
              <w:t>Deporte Competitivo</w:t>
            </w:r>
          </w:p>
        </w:tc>
        <w:tc>
          <w:tcPr>
            <w:tcW w:w="399" w:type="pct"/>
          </w:tcPr>
          <w:p w:rsidR="003A63DF" w:rsidRDefault="003A63DF" w:rsidP="00093C29">
            <w:pPr>
              <w:tabs>
                <w:tab w:val="left" w:pos="5610"/>
              </w:tabs>
              <w:contextualSpacing/>
              <w:rPr>
                <w:rFonts w:ascii="Arial" w:hAnsi="Arial" w:cs="Arial"/>
              </w:rPr>
            </w:pPr>
          </w:p>
        </w:tc>
        <w:tc>
          <w:tcPr>
            <w:tcW w:w="2051" w:type="pct"/>
          </w:tcPr>
          <w:p w:rsidR="003A63DF" w:rsidRDefault="003A63DF" w:rsidP="00093C29">
            <w:pPr>
              <w:tabs>
                <w:tab w:val="left" w:pos="5610"/>
              </w:tabs>
              <w:contextualSpacing/>
              <w:rPr>
                <w:rFonts w:ascii="Arial" w:hAnsi="Arial" w:cs="Arial"/>
              </w:rPr>
            </w:pPr>
            <w:r>
              <w:rPr>
                <w:rFonts w:ascii="Arial" w:hAnsi="Arial" w:cs="Arial"/>
              </w:rPr>
              <w:t>Deporte Recreativo</w:t>
            </w:r>
          </w:p>
        </w:tc>
      </w:tr>
    </w:tbl>
    <w:p w:rsidR="00F81D2E" w:rsidRPr="00F81D2E" w:rsidRDefault="00F81D2E" w:rsidP="00093C29">
      <w:pPr>
        <w:tabs>
          <w:tab w:val="left" w:pos="5610"/>
        </w:tabs>
        <w:contextualSpacing/>
        <w:rPr>
          <w:rFonts w:ascii="Arial" w:hAnsi="Arial" w:cs="Arial"/>
        </w:rPr>
      </w:pPr>
    </w:p>
    <w:p w:rsidR="00F81D2E" w:rsidRPr="00F81D2E" w:rsidRDefault="00F81D2E" w:rsidP="00093C29">
      <w:pPr>
        <w:tabs>
          <w:tab w:val="left" w:pos="5610"/>
        </w:tabs>
        <w:contextualSpacing/>
        <w:rPr>
          <w:rFonts w:ascii="Arial" w:hAnsi="Arial" w:cs="Arial"/>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proofErr w:type="spellStart"/>
            <w:r w:rsidRPr="00E77EEF">
              <w:rPr>
                <w:rFonts w:ascii="Arial" w:hAnsi="Arial" w:cs="Arial"/>
              </w:rPr>
              <w:t>R.U.T</w:t>
            </w:r>
            <w:proofErr w:type="spellEnd"/>
            <w:r w:rsidRPr="00E77EEF">
              <w:rPr>
                <w:rFonts w:ascii="Arial" w:hAnsi="Arial" w:cs="Arial"/>
              </w:rPr>
              <w: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 xml:space="preserve">SECRETARIO (SOLO EN CASO DE </w:t>
      </w:r>
      <w:proofErr w:type="spellStart"/>
      <w:r>
        <w:rPr>
          <w:rFonts w:ascii="Arial" w:hAnsi="Arial" w:cs="Arial"/>
          <w:b/>
        </w:rPr>
        <w:t>ORG</w:t>
      </w:r>
      <w:proofErr w:type="spellEnd"/>
      <w:r>
        <w:rPr>
          <w:rFonts w:ascii="Arial" w:hAnsi="Arial" w:cs="Arial"/>
          <w:b/>
        </w:rPr>
        <w:t>.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 xml:space="preserve">TESORERO (SOLO EN CASO DE </w:t>
      </w:r>
      <w:proofErr w:type="spellStart"/>
      <w:r>
        <w:rPr>
          <w:rFonts w:ascii="Arial" w:hAnsi="Arial" w:cs="Arial"/>
          <w:b/>
        </w:rPr>
        <w:t>ORG</w:t>
      </w:r>
      <w:proofErr w:type="spellEnd"/>
      <w:r>
        <w:rPr>
          <w:rFonts w:ascii="Arial" w:hAnsi="Arial" w:cs="Arial"/>
          <w:b/>
        </w:rPr>
        <w:t>.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r>
        <w:rPr>
          <w:rFonts w:ascii="Arial" w:hAnsi="Arial" w:cs="Arial"/>
        </w:rPr>
        <w:t>2.5.- Objetivos:</w:t>
      </w:r>
    </w:p>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6B6087" w:rsidP="008644F4">
            <w:pPr>
              <w:jc w:val="both"/>
              <w:rPr>
                <w:rFonts w:ascii="Arial" w:hAnsi="Arial" w:cs="Arial"/>
              </w:rPr>
            </w:pPr>
            <w:r w:rsidRPr="006B6087">
              <w:rPr>
                <w:rFonts w:ascii="Arial" w:hAnsi="Arial" w:cs="Arial"/>
              </w:rPr>
              <w:t>Fomentar el desarrollo de actividades deportivas masivas y/o de excelencia en la Región</w:t>
            </w:r>
            <w:r w:rsidR="00AA1E64" w:rsidRPr="00690555">
              <w:rPr>
                <w:rFonts w:ascii="Arial" w:hAnsi="Arial" w:cs="Arial"/>
              </w:rPr>
              <w:t>.</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6B6087" w:rsidP="008644F4">
            <w:pPr>
              <w:rPr>
                <w:rFonts w:ascii="Arial" w:hAnsi="Arial" w:cs="Arial"/>
              </w:rPr>
            </w:pPr>
            <w:r w:rsidRPr="006B6087">
              <w:rPr>
                <w:rFonts w:ascii="Arial" w:hAnsi="Arial" w:cs="Arial"/>
              </w:rPr>
              <w:t>Fortalecer el nivel competitivo de quienes practican actividades deportivas en nuestra región</w:t>
            </w:r>
            <w:r w:rsidR="00AA1E64" w:rsidRPr="00690555">
              <w:rPr>
                <w:rFonts w:ascii="Arial" w:hAnsi="Arial" w:cs="Arial"/>
              </w:rPr>
              <w:t>.</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p w:rsidR="00E77EEF" w:rsidRDefault="00E77EEF" w:rsidP="00BC7BA5">
      <w:pPr>
        <w:tabs>
          <w:tab w:val="left" w:pos="5610"/>
        </w:tabs>
        <w:contextualSpacing/>
        <w:rPr>
          <w:rFonts w:ascii="Arial" w:hAnsi="Arial" w:cs="Arial"/>
        </w:rPr>
      </w:pPr>
    </w:p>
    <w:p w:rsidR="006B6087" w:rsidRDefault="006B6087">
      <w:pPr>
        <w:rPr>
          <w:rFonts w:ascii="Arial" w:hAnsi="Arial" w:cs="Arial"/>
        </w:rPr>
      </w:pPr>
    </w:p>
    <w:p w:rsidR="006B6087" w:rsidRDefault="006B6087">
      <w:pPr>
        <w:rPr>
          <w:rFonts w:ascii="Arial" w:hAnsi="Arial" w:cs="Arial"/>
        </w:rPr>
      </w:pPr>
    </w:p>
    <w:p w:rsidR="006B6087" w:rsidRDefault="006B6087">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B36F6A" w:rsidRPr="00E77EEF">
        <w:rPr>
          <w:rFonts w:ascii="Arial" w:hAnsi="Arial" w:cs="Arial"/>
        </w:rPr>
        <w:t>Justificación del Proyecto</w:t>
      </w:r>
      <w:r w:rsidR="00B36F6A" w:rsidRPr="00E77EEF">
        <w:rPr>
          <w:rStyle w:val="Refdenotaalpie"/>
          <w:rFonts w:ascii="Arial" w:hAnsi="Arial" w:cs="Arial"/>
        </w:rPr>
        <w:footnoteReference w:id="3"/>
      </w:r>
      <w:r w:rsidR="00B36F6A"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B36F6A" w:rsidRPr="00E77EEF">
        <w:rPr>
          <w:rFonts w:ascii="Arial" w:hAnsi="Arial" w:cs="Arial"/>
        </w:rPr>
        <w:t>Descripción y Método del Proyecto</w:t>
      </w:r>
      <w:r w:rsidR="00B36F6A" w:rsidRPr="00E77EEF">
        <w:rPr>
          <w:rStyle w:val="Refdenotaalpie"/>
          <w:rFonts w:ascii="Arial" w:hAnsi="Arial" w:cs="Arial"/>
        </w:rPr>
        <w:footnoteReference w:id="4"/>
      </w:r>
      <w:r w:rsidR="00B36F6A"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AA1E64" w:rsidRPr="00E77EEF" w:rsidRDefault="00AA1E6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Pr="00E77EEF" w:rsidRDefault="00B36F6A"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2D5814" w:rsidRDefault="002D5814"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C1427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C14276" w:rsidRPr="00C14276">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644F4">
        <w:tc>
          <w:tcPr>
            <w:tcW w:w="1101" w:type="dxa"/>
            <w:tcBorders>
              <w:top w:val="nil"/>
              <w:left w:val="nil"/>
              <w:bottom w:val="nil"/>
            </w:tcBorders>
          </w:tcPr>
          <w:p w:rsidR="00DF5B89" w:rsidRPr="00E77EEF" w:rsidRDefault="00DF5B89" w:rsidP="008644F4">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644F4">
            <w:pPr>
              <w:tabs>
                <w:tab w:val="left" w:pos="5610"/>
              </w:tabs>
              <w:contextualSpacing/>
              <w:rPr>
                <w:rFonts w:ascii="Arial" w:hAnsi="Arial" w:cs="Arial"/>
              </w:rPr>
            </w:pPr>
          </w:p>
        </w:tc>
        <w:tc>
          <w:tcPr>
            <w:tcW w:w="2835" w:type="dxa"/>
            <w:tcBorders>
              <w:top w:val="nil"/>
              <w:bottom w:val="nil"/>
            </w:tcBorders>
          </w:tcPr>
          <w:p w:rsidR="00DF5B89" w:rsidRPr="00E77EEF" w:rsidRDefault="00DF5B89" w:rsidP="008644F4">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1275"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850" w:type="dxa"/>
          </w:tcPr>
          <w:p w:rsidR="00DF5B89" w:rsidRPr="00E77EEF" w:rsidRDefault="00DF5B89" w:rsidP="008644F4">
            <w:pPr>
              <w:tabs>
                <w:tab w:val="left" w:pos="5610"/>
              </w:tabs>
              <w:contextualSpacing/>
              <w:rPr>
                <w:rFonts w:ascii="Arial" w:hAnsi="Arial" w:cs="Arial"/>
              </w:rPr>
            </w:pPr>
          </w:p>
        </w:tc>
        <w:tc>
          <w:tcPr>
            <w:tcW w:w="426" w:type="dxa"/>
            <w:tcBorders>
              <w:top w:val="nil"/>
              <w:bottom w:val="nil"/>
            </w:tcBorders>
          </w:tcPr>
          <w:p w:rsidR="00DF5B89" w:rsidRPr="00E77EEF" w:rsidRDefault="00DF5B89" w:rsidP="008644F4">
            <w:pPr>
              <w:tabs>
                <w:tab w:val="left" w:pos="5610"/>
              </w:tabs>
              <w:contextualSpacing/>
              <w:rPr>
                <w:rFonts w:ascii="Arial" w:hAnsi="Arial" w:cs="Arial"/>
              </w:rPr>
            </w:pPr>
          </w:p>
        </w:tc>
        <w:tc>
          <w:tcPr>
            <w:tcW w:w="992" w:type="dxa"/>
          </w:tcPr>
          <w:p w:rsidR="00DF5B89" w:rsidRPr="00E77EEF" w:rsidRDefault="00DF5B89" w:rsidP="008644F4">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4C2731" w:rsidRPr="00E77EEF" w:rsidRDefault="004C2731">
      <w:pPr>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 xml:space="preserve">Descripción de </w:t>
            </w:r>
            <w:r w:rsidRPr="00E77EEF">
              <w:rPr>
                <w:rFonts w:ascii="Arial" w:hAnsi="Arial" w:cs="Arial"/>
              </w:rPr>
              <w:lastRenderedPageBreak/>
              <w:t>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BC7BA5" w:rsidRPr="00E77EEF" w:rsidRDefault="00BC7BA5" w:rsidP="00093C29">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Pr="00E77EEF" w:rsidRDefault="0008257D">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7C46AA"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bookmarkStart w:id="0" w:name="_GoBack"/>
      <w:bookmarkEnd w:id="0"/>
    </w:p>
    <w:sectPr w:rsidR="0008257D" w:rsidRPr="00E77EEF" w:rsidSect="00BD440D">
      <w:headerReference w:type="even" r:id="rId9"/>
      <w:headerReference w:type="default" r:id="rId10"/>
      <w:footerReference w:type="even" r:id="rId11"/>
      <w:footerReference w:type="default" r:id="rId12"/>
      <w:headerReference w:type="first" r:id="rId13"/>
      <w:footerReference w:type="first" r:id="rId14"/>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96E" w:rsidRDefault="00C9296E">
      <w:r>
        <w:separator/>
      </w:r>
    </w:p>
  </w:endnote>
  <w:endnote w:type="continuationSeparator" w:id="0">
    <w:p w:rsidR="00C9296E" w:rsidRDefault="00C9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2D" w:rsidRDefault="006A22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76" w:rsidRDefault="00C14276">
    <w:pPr>
      <w:pStyle w:val="Piedepgina"/>
      <w:jc w:val="right"/>
    </w:pPr>
    <w:r>
      <w:fldChar w:fldCharType="begin"/>
    </w:r>
    <w:r>
      <w:instrText xml:space="preserve"> PAGE   \* MERGEFORMAT </w:instrText>
    </w:r>
    <w:r>
      <w:fldChar w:fldCharType="separate"/>
    </w:r>
    <w:r w:rsidR="00454DC3">
      <w:rPr>
        <w:noProof/>
      </w:rPr>
      <w:t>12</w:t>
    </w:r>
    <w:r>
      <w:rPr>
        <w:noProof/>
      </w:rPr>
      <w:fldChar w:fldCharType="end"/>
    </w:r>
  </w:p>
  <w:p w:rsidR="00C14276" w:rsidRPr="00667138" w:rsidRDefault="00C14276">
    <w:pPr>
      <w:pStyle w:val="Piedepgina"/>
      <w:rPr>
        <w:rFonts w:ascii="Futura Bk BT" w:hAnsi="Futura Bk BT"/>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2D" w:rsidRDefault="006A22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96E" w:rsidRDefault="00C9296E">
      <w:r>
        <w:separator/>
      </w:r>
    </w:p>
  </w:footnote>
  <w:footnote w:type="continuationSeparator" w:id="0">
    <w:p w:rsidR="00C9296E" w:rsidRDefault="00C9296E">
      <w:r>
        <w:continuationSeparator/>
      </w:r>
    </w:p>
  </w:footnote>
  <w:footnote w:id="1">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 xml:space="preserve">nombre que aparece en el RUT entregado en </w:t>
      </w:r>
      <w:proofErr w:type="spellStart"/>
      <w:r w:rsidRPr="00E77EEF">
        <w:rPr>
          <w:rFonts w:ascii="Arial" w:hAnsi="Arial" w:cs="Arial"/>
          <w:lang w:val="es-CL"/>
        </w:rPr>
        <w:t>SII</w:t>
      </w:r>
      <w:proofErr w:type="spellEnd"/>
    </w:p>
  </w:footnote>
  <w:footnote w:id="2">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B36F6A" w:rsidRPr="00005483" w:rsidRDefault="00B36F6A" w:rsidP="00B36F6A">
      <w:pPr>
        <w:pStyle w:val="Textonotapie"/>
        <w:rPr>
          <w:rFonts w:ascii="Arial" w:hAnsi="Arial" w:cs="Arial"/>
          <w:sz w:val="18"/>
          <w:szCs w:val="18"/>
          <w:lang w:val="es-CL"/>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¿Cuál ha sido la problemática detectada que sustenta la presentación de la iniciativa? ¿Por qué es necesario realizar el proyecto?</w:t>
      </w:r>
    </w:p>
  </w:footnote>
  <w:footnote w:id="4">
    <w:p w:rsidR="00B36F6A" w:rsidRPr="00005483" w:rsidRDefault="00B36F6A" w:rsidP="00B36F6A">
      <w:pPr>
        <w:pStyle w:val="Textonotapie"/>
        <w:rPr>
          <w:rFonts w:ascii="Arial" w:hAnsi="Arial" w:cs="Arial"/>
          <w:sz w:val="18"/>
          <w:szCs w:val="18"/>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2D" w:rsidRDefault="006A222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76" w:rsidRDefault="00C14276"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552B65B5" wp14:editId="7CE9A3B2">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2A39E6CA" wp14:editId="0A57A86E">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C14276" w:rsidRPr="00327409" w:rsidRDefault="00C14276" w:rsidP="00F6425F">
    <w:pPr>
      <w:pStyle w:val="Encabezado"/>
      <w:jc w:val="center"/>
      <w:rPr>
        <w:b/>
        <w:i/>
      </w:rPr>
    </w:pPr>
    <w:r w:rsidRPr="00327409">
      <w:rPr>
        <w:b/>
        <w:i/>
      </w:rPr>
      <w:t>FORMULARIO DE PRESENTACIÓN DE PROYECTOS</w:t>
    </w:r>
  </w:p>
  <w:p w:rsidR="00C14276" w:rsidRDefault="00C14276" w:rsidP="008D4D2A">
    <w:pPr>
      <w:pStyle w:val="Encabezado"/>
      <w:rPr>
        <w:b/>
        <w:i/>
      </w:rPr>
    </w:pPr>
    <w:r>
      <w:rPr>
        <w:b/>
        <w:i/>
      </w:rPr>
      <w:tab/>
      <w:t xml:space="preserve">FONDO DE DEPORTE </w:t>
    </w:r>
    <w:r w:rsidR="003A63DF">
      <w:rPr>
        <w:b/>
        <w:i/>
      </w:rPr>
      <w:t>IMPACTO REGIONAL</w:t>
    </w:r>
    <w:r w:rsidR="001A7B1A">
      <w:rPr>
        <w:b/>
        <w:i/>
      </w:rPr>
      <w:t xml:space="preserve"> </w:t>
    </w:r>
    <w:r>
      <w:rPr>
        <w:b/>
        <w:i/>
      </w:rPr>
      <w:t>201</w:t>
    </w:r>
    <w:r w:rsidR="006A222D">
      <w:rPr>
        <w:b/>
        <w:i/>
      </w:rPr>
      <w:t>6</w:t>
    </w:r>
  </w:p>
  <w:p w:rsidR="00C14276" w:rsidRPr="00327409" w:rsidRDefault="00C14276" w:rsidP="008D4D2A">
    <w:pPr>
      <w:pStyle w:val="Encabezado"/>
      <w:rPr>
        <w:b/>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2D" w:rsidRDefault="006A22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45E5F"/>
    <w:multiLevelType w:val="multilevel"/>
    <w:tmpl w:val="557277C8"/>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1">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5483"/>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47C2"/>
    <w:rsid w:val="000863AA"/>
    <w:rsid w:val="000907B3"/>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A7B1A"/>
    <w:rsid w:val="001D0280"/>
    <w:rsid w:val="001E27D0"/>
    <w:rsid w:val="001E4C04"/>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D5814"/>
    <w:rsid w:val="002E0558"/>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63DF"/>
    <w:rsid w:val="003B141C"/>
    <w:rsid w:val="003B4831"/>
    <w:rsid w:val="003C4DB0"/>
    <w:rsid w:val="003C6760"/>
    <w:rsid w:val="003D436C"/>
    <w:rsid w:val="003F2E4C"/>
    <w:rsid w:val="003F60CF"/>
    <w:rsid w:val="003F706F"/>
    <w:rsid w:val="003F7B46"/>
    <w:rsid w:val="004032E0"/>
    <w:rsid w:val="00404C5C"/>
    <w:rsid w:val="00407AFA"/>
    <w:rsid w:val="0043759E"/>
    <w:rsid w:val="00454DC3"/>
    <w:rsid w:val="00462778"/>
    <w:rsid w:val="0046779F"/>
    <w:rsid w:val="0049597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2FC1"/>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222D"/>
    <w:rsid w:val="006A74F1"/>
    <w:rsid w:val="006B304B"/>
    <w:rsid w:val="006B5AFE"/>
    <w:rsid w:val="006B6087"/>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46AA"/>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44F4"/>
    <w:rsid w:val="0086515D"/>
    <w:rsid w:val="00866B1C"/>
    <w:rsid w:val="00876268"/>
    <w:rsid w:val="0088733C"/>
    <w:rsid w:val="008974C1"/>
    <w:rsid w:val="008A1073"/>
    <w:rsid w:val="008A2591"/>
    <w:rsid w:val="008A4516"/>
    <w:rsid w:val="008A671C"/>
    <w:rsid w:val="008B5B10"/>
    <w:rsid w:val="008B66F2"/>
    <w:rsid w:val="008C572C"/>
    <w:rsid w:val="008C625C"/>
    <w:rsid w:val="008C6C80"/>
    <w:rsid w:val="008D2FCC"/>
    <w:rsid w:val="008D4D2A"/>
    <w:rsid w:val="008D5AFE"/>
    <w:rsid w:val="008E4738"/>
    <w:rsid w:val="00902774"/>
    <w:rsid w:val="00905A38"/>
    <w:rsid w:val="009312C9"/>
    <w:rsid w:val="009362BB"/>
    <w:rsid w:val="00955599"/>
    <w:rsid w:val="00957E24"/>
    <w:rsid w:val="00961A80"/>
    <w:rsid w:val="00962C7D"/>
    <w:rsid w:val="0097456D"/>
    <w:rsid w:val="00975923"/>
    <w:rsid w:val="009D0673"/>
    <w:rsid w:val="009D0B87"/>
    <w:rsid w:val="009D40C0"/>
    <w:rsid w:val="009D6971"/>
    <w:rsid w:val="009E2BBB"/>
    <w:rsid w:val="009E3A44"/>
    <w:rsid w:val="009F736C"/>
    <w:rsid w:val="00A11A9D"/>
    <w:rsid w:val="00A1398A"/>
    <w:rsid w:val="00A2035E"/>
    <w:rsid w:val="00A30937"/>
    <w:rsid w:val="00A6076B"/>
    <w:rsid w:val="00A67DFC"/>
    <w:rsid w:val="00A80D6D"/>
    <w:rsid w:val="00A8147A"/>
    <w:rsid w:val="00A81FE9"/>
    <w:rsid w:val="00A83B2D"/>
    <w:rsid w:val="00A86BC7"/>
    <w:rsid w:val="00A937E4"/>
    <w:rsid w:val="00A975E6"/>
    <w:rsid w:val="00AA1E64"/>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36F6A"/>
    <w:rsid w:val="00B404AC"/>
    <w:rsid w:val="00B41920"/>
    <w:rsid w:val="00B467BD"/>
    <w:rsid w:val="00B50675"/>
    <w:rsid w:val="00B61079"/>
    <w:rsid w:val="00B62483"/>
    <w:rsid w:val="00B6600A"/>
    <w:rsid w:val="00B7293A"/>
    <w:rsid w:val="00B76BD7"/>
    <w:rsid w:val="00B87388"/>
    <w:rsid w:val="00B969D2"/>
    <w:rsid w:val="00BC1FB6"/>
    <w:rsid w:val="00BC7BA5"/>
    <w:rsid w:val="00BD379E"/>
    <w:rsid w:val="00BD440D"/>
    <w:rsid w:val="00BE435F"/>
    <w:rsid w:val="00C031CC"/>
    <w:rsid w:val="00C036C3"/>
    <w:rsid w:val="00C05FE0"/>
    <w:rsid w:val="00C14276"/>
    <w:rsid w:val="00C16B17"/>
    <w:rsid w:val="00C25975"/>
    <w:rsid w:val="00C30C83"/>
    <w:rsid w:val="00C45473"/>
    <w:rsid w:val="00C4602B"/>
    <w:rsid w:val="00C56240"/>
    <w:rsid w:val="00C57EF9"/>
    <w:rsid w:val="00C65BE4"/>
    <w:rsid w:val="00C9261F"/>
    <w:rsid w:val="00C9296E"/>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1E2D"/>
    <w:rsid w:val="00D839CF"/>
    <w:rsid w:val="00D93EFE"/>
    <w:rsid w:val="00D9523B"/>
    <w:rsid w:val="00DA17DD"/>
    <w:rsid w:val="00DA6BE6"/>
    <w:rsid w:val="00DB024C"/>
    <w:rsid w:val="00DB3DE1"/>
    <w:rsid w:val="00DD082E"/>
    <w:rsid w:val="00DD0C7A"/>
    <w:rsid w:val="00DD586F"/>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81D2E"/>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CAD57-1920-46E4-9E7C-60BBD1053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DACAE4F3.dotm</Template>
  <TotalTime>0</TotalTime>
  <Pages>12</Pages>
  <Words>1007</Words>
  <Characters>6749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3</cp:revision>
  <cp:lastPrinted>2015-01-06T12:08:00Z</cp:lastPrinted>
  <dcterms:created xsi:type="dcterms:W3CDTF">2016-09-12T18:54:00Z</dcterms:created>
  <dcterms:modified xsi:type="dcterms:W3CDTF">2016-09-12T18:54:00Z</dcterms:modified>
</cp:coreProperties>
</file>