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7D8" w:rsidRDefault="004D17D8" w:rsidP="004D17D8">
      <w:pPr>
        <w:tabs>
          <w:tab w:val="left" w:pos="5610"/>
        </w:tabs>
        <w:rPr>
          <w:rFonts w:ascii="Arial" w:hAnsi="Arial" w:cs="Arial"/>
        </w:rPr>
      </w:pPr>
      <w:r>
        <w:rPr>
          <w:rFonts w:ascii="Arial" w:hAnsi="Arial" w:cs="Arial"/>
          <w:b/>
        </w:rPr>
        <w:t xml:space="preserve">Tipo de Áreas: </w:t>
      </w:r>
      <w:r>
        <w:rPr>
          <w:rFonts w:ascii="Arial" w:hAnsi="Arial" w:cs="Arial"/>
        </w:rPr>
        <w:t xml:space="preserve">(Marque Línea a postular con una X) </w:t>
      </w:r>
    </w:p>
    <w:p w:rsidR="004D17D8" w:rsidRDefault="004D17D8"/>
    <w:tbl>
      <w:tblPr>
        <w:tblStyle w:val="Tablaconcuadrcula"/>
        <w:tblW w:w="0" w:type="auto"/>
        <w:tblLook w:val="04A0" w:firstRow="1" w:lastRow="0" w:firstColumn="1" w:lastColumn="0" w:noHBand="0" w:noVBand="1"/>
      </w:tblPr>
      <w:tblGrid>
        <w:gridCol w:w="392"/>
        <w:gridCol w:w="4098"/>
        <w:gridCol w:w="296"/>
        <w:gridCol w:w="4194"/>
      </w:tblGrid>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E02ABE" w:rsidP="00093C29">
            <w:pPr>
              <w:tabs>
                <w:tab w:val="left" w:pos="5610"/>
              </w:tabs>
              <w:contextualSpacing/>
              <w:rPr>
                <w:rFonts w:ascii="Arial" w:hAnsi="Arial" w:cs="Arial"/>
              </w:rPr>
            </w:pPr>
            <w:r>
              <w:rPr>
                <w:rFonts w:ascii="Arial" w:hAnsi="Arial" w:cs="Arial"/>
              </w:rPr>
              <w:t>Edición</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E02ABE" w:rsidP="00A713AE">
            <w:pPr>
              <w:tabs>
                <w:tab w:val="left" w:pos="5610"/>
              </w:tabs>
              <w:contextualSpacing/>
              <w:rPr>
                <w:rFonts w:ascii="Arial" w:hAnsi="Arial" w:cs="Arial"/>
              </w:rPr>
            </w:pPr>
            <w:r>
              <w:rPr>
                <w:rFonts w:ascii="Arial" w:hAnsi="Arial" w:cs="Arial"/>
              </w:rPr>
              <w:t>Reedición</w:t>
            </w:r>
          </w:p>
        </w:tc>
      </w:tr>
    </w:tbl>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E02ABE" w:rsidP="00E02ABE">
            <w:pPr>
              <w:jc w:val="both"/>
              <w:rPr>
                <w:rFonts w:ascii="Arial" w:hAnsi="Arial" w:cs="Arial"/>
              </w:rPr>
            </w:pPr>
            <w:r w:rsidRPr="00E02ABE">
              <w:rPr>
                <w:rFonts w:ascii="Arial" w:hAnsi="Arial" w:cs="Arial"/>
              </w:rPr>
              <w:t>Estimular la creación intelectual y promoción de la investigación a través de la edición de te</w:t>
            </w:r>
            <w:bookmarkStart w:id="0" w:name="_GoBack"/>
            <w:bookmarkEnd w:id="0"/>
            <w:r w:rsidRPr="00E02ABE">
              <w:rPr>
                <w:rFonts w:ascii="Arial" w:hAnsi="Arial" w:cs="Arial"/>
              </w:rPr>
              <w:t>xtos inéditos de escritores regionales, que entreguen un aporte sustancial al desarrollo cultural de la Región de Coquimbo.</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E02ABE" w:rsidP="00287CCC">
            <w:pPr>
              <w:jc w:val="both"/>
              <w:rPr>
                <w:rFonts w:ascii="Arial" w:hAnsi="Arial" w:cs="Arial"/>
              </w:rPr>
            </w:pPr>
            <w:r w:rsidRPr="00E02ABE">
              <w:rPr>
                <w:rFonts w:ascii="Arial" w:hAnsi="Arial" w:cs="Arial"/>
              </w:rPr>
              <w:t>Rescatar, a través de la re-edición de publicaciones realizadas con anterioridad, que apunten a la difusión cultural, literaria, etc. y entreguen un aporte sustancial al desarrollo cultural de la Región de Coquimbo</w:t>
            </w:r>
            <w:r w:rsidR="006767E7" w:rsidRPr="00E77EEF">
              <w:rPr>
                <w:rFonts w:ascii="Arial" w:hAnsi="Arial" w:cs="Arial"/>
              </w:rPr>
              <w:t>.</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265F37" w:rsidRDefault="00265F37">
      <w:pPr>
        <w:rPr>
          <w:rFonts w:ascii="Arial" w:hAnsi="Arial" w:cs="Arial"/>
        </w:rPr>
      </w:pPr>
      <w:r>
        <w:rPr>
          <w:rFonts w:ascii="Arial" w:hAnsi="Arial" w:cs="Arial"/>
        </w:rPr>
        <w:br w:type="page"/>
      </w:r>
    </w:p>
    <w:p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Pr="00E77EEF" w:rsidRDefault="00463C8B"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463C8B" w:rsidRDefault="00463C8B">
      <w:pPr>
        <w:rPr>
          <w:rFonts w:ascii="Arial" w:hAnsi="Arial" w:cs="Arial"/>
        </w:rPr>
      </w:pPr>
      <w:r>
        <w:rPr>
          <w:rFonts w:ascii="Arial" w:hAnsi="Arial" w:cs="Arial"/>
        </w:rPr>
        <w:br w:type="page"/>
      </w: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Pr="00E77EEF" w:rsidRDefault="00463C8B"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7C5ED9" w:rsidRPr="00E77EEF" w:rsidRDefault="007C5ED9">
      <w:pPr>
        <w:rPr>
          <w:rFonts w:ascii="Arial" w:hAnsi="Arial" w:cs="Arial"/>
          <w:b/>
          <w:u w:val="single"/>
        </w:rPr>
      </w:pPr>
    </w:p>
    <w:p w:rsidR="00463C8B" w:rsidRDefault="00463C8B" w:rsidP="00F152E2">
      <w:pPr>
        <w:tabs>
          <w:tab w:val="left" w:pos="5610"/>
        </w:tabs>
        <w:contextualSpacing/>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3F333F" w:rsidRDefault="003F333F" w:rsidP="00D71E20">
      <w:pPr>
        <w:tabs>
          <w:tab w:val="left" w:pos="5610"/>
        </w:tabs>
        <w:contextualSpacing/>
        <w:rPr>
          <w:rFonts w:ascii="Arial" w:hAnsi="Arial" w:cs="Arial"/>
          <w:b/>
          <w:u w:val="single"/>
        </w:rPr>
      </w:pPr>
    </w:p>
    <w:p w:rsidR="003F333F" w:rsidRDefault="003F333F" w:rsidP="00D71E20">
      <w:pPr>
        <w:tabs>
          <w:tab w:val="left" w:pos="5610"/>
        </w:tabs>
        <w:contextualSpacing/>
        <w:rPr>
          <w:rFonts w:ascii="Arial" w:hAnsi="Arial" w:cs="Arial"/>
          <w:b/>
          <w:u w:val="single"/>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default" r:id="rId9"/>
      <w:footerReference w:type="default" r:id="rId1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1F4" w:rsidRDefault="00E721F4">
      <w:r>
        <w:separator/>
      </w:r>
    </w:p>
  </w:endnote>
  <w:endnote w:type="continuationSeparator" w:id="0">
    <w:p w:rsidR="00E721F4" w:rsidRDefault="00E7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3AE" w:rsidRDefault="00A713AE">
    <w:pPr>
      <w:pStyle w:val="Piedepgina"/>
      <w:jc w:val="right"/>
    </w:pPr>
    <w:r>
      <w:fldChar w:fldCharType="begin"/>
    </w:r>
    <w:r>
      <w:instrText xml:space="preserve"> PAGE   \* MERGEFORMAT </w:instrText>
    </w:r>
    <w:r>
      <w:fldChar w:fldCharType="separate"/>
    </w:r>
    <w:r w:rsidR="00E02ABE">
      <w:rPr>
        <w:noProof/>
      </w:rPr>
      <w:t>3</w:t>
    </w:r>
    <w:r>
      <w:rPr>
        <w:noProof/>
      </w:rPr>
      <w:fldChar w:fldCharType="end"/>
    </w:r>
  </w:p>
  <w:p w:rsidR="00A713AE" w:rsidRPr="00667138" w:rsidRDefault="00A713AE">
    <w:pPr>
      <w:pStyle w:val="Piedepgina"/>
      <w:rPr>
        <w:rFonts w:ascii="Futura Bk BT" w:hAnsi="Futura Bk BT"/>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1F4" w:rsidRDefault="00E721F4">
      <w:r>
        <w:separator/>
      </w:r>
    </w:p>
  </w:footnote>
  <w:footnote w:type="continuationSeparator" w:id="0">
    <w:p w:rsidR="00E721F4" w:rsidRDefault="00E721F4">
      <w:r>
        <w:continuationSeparator/>
      </w:r>
    </w:p>
  </w:footnote>
  <w:footnote w:id="1">
    <w:p w:rsidR="00A713AE" w:rsidRPr="00E77EEF" w:rsidRDefault="00A713AE">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A713AE" w:rsidRPr="00E77EEF" w:rsidRDefault="00A713AE">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463C8B" w:rsidRPr="00E77EEF" w:rsidRDefault="00463C8B"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463C8B" w:rsidRPr="00E77EEF" w:rsidRDefault="00463C8B"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A713AE" w:rsidRPr="00E77EEF" w:rsidRDefault="00A713AE">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A713AE" w:rsidRPr="00E77EEF" w:rsidRDefault="00A713AE">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3AE" w:rsidRDefault="00A713AE"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0312E6A6" wp14:editId="072717AB">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01C3B8CB" wp14:editId="4C94FAA9">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A713AE" w:rsidRPr="00327409" w:rsidRDefault="00A713AE" w:rsidP="00F6425F">
    <w:pPr>
      <w:pStyle w:val="Encabezado"/>
      <w:jc w:val="center"/>
      <w:rPr>
        <w:b/>
        <w:i/>
      </w:rPr>
    </w:pPr>
    <w:r w:rsidRPr="00327409">
      <w:rPr>
        <w:b/>
        <w:i/>
      </w:rPr>
      <w:t>FORMULARIO DE PRESENTACIÓN DE PROYECTOS</w:t>
    </w:r>
  </w:p>
  <w:p w:rsidR="00A713AE" w:rsidRDefault="00A713AE" w:rsidP="008D4D2A">
    <w:pPr>
      <w:pStyle w:val="Encabezado"/>
      <w:rPr>
        <w:b/>
        <w:i/>
      </w:rPr>
    </w:pPr>
    <w:r>
      <w:rPr>
        <w:b/>
        <w:i/>
      </w:rPr>
      <w:tab/>
      <w:t>FONDO</w:t>
    </w:r>
    <w:r w:rsidR="00E02ABE">
      <w:rPr>
        <w:b/>
        <w:i/>
      </w:rPr>
      <w:t xml:space="preserve"> EDITORIAL</w:t>
    </w:r>
    <w:r>
      <w:rPr>
        <w:b/>
        <w:i/>
      </w:rPr>
      <w:t xml:space="preserve"> 2016</w:t>
    </w:r>
  </w:p>
  <w:p w:rsidR="00A713AE" w:rsidRPr="00327409" w:rsidRDefault="00A713AE" w:rsidP="008D4D2A">
    <w:pPr>
      <w:pStyle w:val="Encabezado"/>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1DA1"/>
    <w:rsid w:val="001D0280"/>
    <w:rsid w:val="001E27D0"/>
    <w:rsid w:val="001E6D50"/>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55EDC"/>
    <w:rsid w:val="0076036F"/>
    <w:rsid w:val="00766339"/>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9707D"/>
    <w:rsid w:val="009D0673"/>
    <w:rsid w:val="009D0B87"/>
    <w:rsid w:val="009D40C0"/>
    <w:rsid w:val="009D6971"/>
    <w:rsid w:val="009E2BBB"/>
    <w:rsid w:val="009E3A44"/>
    <w:rsid w:val="009F736C"/>
    <w:rsid w:val="00A11A9D"/>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2ABE"/>
    <w:rsid w:val="00E06AE1"/>
    <w:rsid w:val="00E1695B"/>
    <w:rsid w:val="00E24990"/>
    <w:rsid w:val="00E3599F"/>
    <w:rsid w:val="00E412D2"/>
    <w:rsid w:val="00E47B85"/>
    <w:rsid w:val="00E633BF"/>
    <w:rsid w:val="00E63E5C"/>
    <w:rsid w:val="00E721F4"/>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52E2"/>
    <w:rsid w:val="00F3787C"/>
    <w:rsid w:val="00F37D75"/>
    <w:rsid w:val="00F44FE1"/>
    <w:rsid w:val="00F46571"/>
    <w:rsid w:val="00F477C0"/>
    <w:rsid w:val="00F50025"/>
    <w:rsid w:val="00F5036A"/>
    <w:rsid w:val="00F6320E"/>
    <w:rsid w:val="00F6425F"/>
    <w:rsid w:val="00F711CA"/>
    <w:rsid w:val="00F72767"/>
    <w:rsid w:val="00F74657"/>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9A133-0D7C-49DB-A2CB-CB09F748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8983FEB8.dotm</Template>
  <TotalTime>2</TotalTime>
  <Pages>12</Pages>
  <Words>1227</Words>
  <Characters>6752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7964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Marcelo Alejandro Rojas Espinoza</cp:lastModifiedBy>
  <cp:revision>3</cp:revision>
  <cp:lastPrinted>2013-05-03T16:49:00Z</cp:lastPrinted>
  <dcterms:created xsi:type="dcterms:W3CDTF">2016-01-06T14:27:00Z</dcterms:created>
  <dcterms:modified xsi:type="dcterms:W3CDTF">2016-01-06T14:29:00Z</dcterms:modified>
</cp:coreProperties>
</file>